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34A4" w14:textId="41993A2F" w:rsidR="002E5939" w:rsidRDefault="00EF7DE6" w:rsidP="000F23A3">
      <w:pPr>
        <w:pStyle w:val="Heading1"/>
        <w:spacing w:before="0"/>
      </w:pPr>
      <w:r>
        <w:t xml:space="preserve">Dear Mom &amp; Dad, </w:t>
      </w:r>
    </w:p>
    <w:p w14:paraId="76FEB4DD" w14:textId="361D4991" w:rsidR="007E2211" w:rsidRDefault="00EF7DE6" w:rsidP="002C7386">
      <w:pPr>
        <w:pStyle w:val="ListBullet"/>
        <w:numPr>
          <w:ilvl w:val="0"/>
          <w:numId w:val="7"/>
        </w:numPr>
        <w:spacing w:after="3000" w:line="360" w:lineRule="auto"/>
      </w:pPr>
      <w:r>
        <w:t>One thing I want to thank you for is....</w:t>
      </w:r>
    </w:p>
    <w:p w14:paraId="7C2BD319" w14:textId="1C4B034F" w:rsidR="00EF7DE6" w:rsidRDefault="00EF7DE6" w:rsidP="002C7386">
      <w:pPr>
        <w:pStyle w:val="ListBullet"/>
        <w:numPr>
          <w:ilvl w:val="0"/>
          <w:numId w:val="7"/>
        </w:numPr>
        <w:spacing w:after="3000"/>
      </w:pPr>
      <w:r>
        <w:t xml:space="preserve">One thing I’m asking you to understand about me is... </w:t>
      </w:r>
    </w:p>
    <w:p w14:paraId="22D3A446" w14:textId="285FBEEA" w:rsidR="00EF7DE6" w:rsidRDefault="00EF7DE6" w:rsidP="002C7386">
      <w:pPr>
        <w:pStyle w:val="ListBullet"/>
        <w:numPr>
          <w:ilvl w:val="0"/>
          <w:numId w:val="7"/>
        </w:numPr>
        <w:spacing w:after="3000"/>
      </w:pPr>
      <w:r>
        <w:t xml:space="preserve">If I could ask for one thing to </w:t>
      </w:r>
      <w:r w:rsidRPr="002C7386">
        <w:rPr>
          <w:i/>
          <w:iCs/>
        </w:rPr>
        <w:t>change</w:t>
      </w:r>
      <w:r>
        <w:t xml:space="preserve"> in our relationship, it would be...</w:t>
      </w:r>
    </w:p>
    <w:p w14:paraId="0EAA1A18" w14:textId="0D5337C5" w:rsidR="00EF7DE6" w:rsidRDefault="00EF7DE6" w:rsidP="002C7386">
      <w:pPr>
        <w:pStyle w:val="ListBullet"/>
        <w:numPr>
          <w:ilvl w:val="0"/>
          <w:numId w:val="7"/>
        </w:numPr>
        <w:spacing w:after="2400"/>
      </w:pPr>
      <w:r>
        <w:t>I pray you never forget that I LOVE YOU because...</w:t>
      </w:r>
    </w:p>
    <w:p w14:paraId="2C4541BF" w14:textId="16AFF76C" w:rsidR="00EF7DE6" w:rsidRPr="007B3DA9" w:rsidRDefault="00EF7DE6" w:rsidP="002C7386">
      <w:pPr>
        <w:pStyle w:val="ListBullet"/>
        <w:numPr>
          <w:ilvl w:val="0"/>
          <w:numId w:val="0"/>
        </w:numPr>
        <w:spacing w:after="0"/>
        <w:ind w:right="6530"/>
        <w:jc w:val="both"/>
      </w:pPr>
    </w:p>
    <w:sectPr w:rsidR="00EF7DE6" w:rsidRPr="007B3DA9" w:rsidSect="002C7386">
      <w:footerReference w:type="default" r:id="rId8"/>
      <w:pgSz w:w="12240" w:h="15840"/>
      <w:pgMar w:top="720" w:right="720" w:bottom="720" w:left="720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7545A" w14:textId="77777777" w:rsidR="004751F9" w:rsidRDefault="004751F9">
      <w:r>
        <w:separator/>
      </w:r>
    </w:p>
    <w:p w14:paraId="17FBE28E" w14:textId="77777777" w:rsidR="004751F9" w:rsidRDefault="004751F9"/>
  </w:endnote>
  <w:endnote w:type="continuationSeparator" w:id="0">
    <w:p w14:paraId="6B8F89BD" w14:textId="77777777" w:rsidR="004751F9" w:rsidRDefault="004751F9">
      <w:r>
        <w:continuationSeparator/>
      </w:r>
    </w:p>
    <w:p w14:paraId="7CA40DF8" w14:textId="77777777" w:rsidR="004751F9" w:rsidRDefault="00475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5CB5" w14:textId="2C246474" w:rsidR="002E5939" w:rsidRDefault="002E5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E90E" w14:textId="77777777" w:rsidR="004751F9" w:rsidRDefault="004751F9">
      <w:r>
        <w:separator/>
      </w:r>
    </w:p>
    <w:p w14:paraId="589D7322" w14:textId="77777777" w:rsidR="004751F9" w:rsidRDefault="004751F9"/>
  </w:footnote>
  <w:footnote w:type="continuationSeparator" w:id="0">
    <w:p w14:paraId="3C80B6A4" w14:textId="77777777" w:rsidR="004751F9" w:rsidRDefault="004751F9">
      <w:r>
        <w:continuationSeparator/>
      </w:r>
    </w:p>
    <w:p w14:paraId="30EB87AC" w14:textId="77777777" w:rsidR="004751F9" w:rsidRDefault="004751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53727E"/>
    <w:multiLevelType w:val="hybridMultilevel"/>
    <w:tmpl w:val="2BF6CB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06CDF"/>
    <w:multiLevelType w:val="hybridMultilevel"/>
    <w:tmpl w:val="42AC4816"/>
    <w:lvl w:ilvl="0" w:tplc="377A987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F66FF"/>
    <w:multiLevelType w:val="hybridMultilevel"/>
    <w:tmpl w:val="291691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545155">
    <w:abstractNumId w:val="1"/>
  </w:num>
  <w:num w:numId="2" w16cid:durableId="1495338228">
    <w:abstractNumId w:val="0"/>
  </w:num>
  <w:num w:numId="3" w16cid:durableId="1083723569">
    <w:abstractNumId w:val="3"/>
  </w:num>
  <w:num w:numId="4" w16cid:durableId="1370837255">
    <w:abstractNumId w:val="4"/>
  </w:num>
  <w:num w:numId="5" w16cid:durableId="2081445467">
    <w:abstractNumId w:val="3"/>
  </w:num>
  <w:num w:numId="6" w16cid:durableId="1455320273">
    <w:abstractNumId w:val="5"/>
  </w:num>
  <w:num w:numId="7" w16cid:durableId="813063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1F"/>
    <w:rsid w:val="00052A63"/>
    <w:rsid w:val="000F23A3"/>
    <w:rsid w:val="00137FF0"/>
    <w:rsid w:val="00143E55"/>
    <w:rsid w:val="00253558"/>
    <w:rsid w:val="002545CE"/>
    <w:rsid w:val="002C7386"/>
    <w:rsid w:val="002E5939"/>
    <w:rsid w:val="00332909"/>
    <w:rsid w:val="00367DEC"/>
    <w:rsid w:val="0039506F"/>
    <w:rsid w:val="004055E3"/>
    <w:rsid w:val="0044148A"/>
    <w:rsid w:val="00442EF3"/>
    <w:rsid w:val="004751F9"/>
    <w:rsid w:val="004A786A"/>
    <w:rsid w:val="006F0A84"/>
    <w:rsid w:val="007A3BC2"/>
    <w:rsid w:val="007B3DA9"/>
    <w:rsid w:val="007E2211"/>
    <w:rsid w:val="009454DA"/>
    <w:rsid w:val="009D1C48"/>
    <w:rsid w:val="00A26FBD"/>
    <w:rsid w:val="00AC5599"/>
    <w:rsid w:val="00B2075E"/>
    <w:rsid w:val="00B317F6"/>
    <w:rsid w:val="00B33AFF"/>
    <w:rsid w:val="00C05952"/>
    <w:rsid w:val="00C1471F"/>
    <w:rsid w:val="00CD6F65"/>
    <w:rsid w:val="00D13A89"/>
    <w:rsid w:val="00D83DF2"/>
    <w:rsid w:val="00EA12C8"/>
    <w:rsid w:val="00EB398C"/>
    <w:rsid w:val="00EF7DE6"/>
    <w:rsid w:val="00F7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E75DF"/>
  <w15:chartTrackingRefBased/>
  <w15:docId w15:val="{161A40B8-5104-D44F-AD3D-72942475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386"/>
  </w:style>
  <w:style w:type="paragraph" w:styleId="Heading1">
    <w:name w:val="heading 1"/>
    <w:basedOn w:val="Normal"/>
    <w:next w:val="Normal"/>
    <w:link w:val="Heading1Char"/>
    <w:uiPriority w:val="9"/>
    <w:qFormat/>
    <w:rsid w:val="002C738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38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38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38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38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38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38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38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38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rsid w:val="00B33AFF"/>
    <w:pPr>
      <w:numPr>
        <w:numId w:val="5"/>
      </w:numPr>
    </w:pPr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2C738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ListNumber">
    <w:name w:val="List Number"/>
    <w:basedOn w:val="Normal"/>
    <w:uiPriority w:val="9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2C738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2C738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38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C7386"/>
    <w:rPr>
      <w:i/>
      <w:iCs/>
      <w:color w:val="808080" w:themeColor="text1" w:themeTint="7F"/>
      <w:spacing w:val="10"/>
      <w:sz w:val="24"/>
      <w:szCs w:val="24"/>
    </w:rPr>
  </w:style>
  <w:style w:type="character" w:styleId="IntenseReference">
    <w:name w:val="Intense Reference"/>
    <w:uiPriority w:val="32"/>
    <w:qFormat/>
    <w:rsid w:val="002C7386"/>
    <w:rPr>
      <w:b/>
      <w:bCs/>
      <w:smallCaps/>
      <w:color w:val="auto"/>
    </w:rPr>
  </w:style>
  <w:style w:type="character" w:styleId="BookTitle">
    <w:name w:val="Book Title"/>
    <w:uiPriority w:val="33"/>
    <w:qFormat/>
    <w:rsid w:val="002C738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C73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386"/>
    <w:rPr>
      <w:rFonts w:asciiTheme="majorHAnsi" w:eastAsiaTheme="majorEastAsia" w:hAnsiTheme="majorHAnsi" w:cstheme="majorBidi"/>
      <w:i/>
      <w:iCs/>
      <w:sz w:val="18"/>
      <w:szCs w:val="18"/>
    </w:rPr>
  </w:style>
  <w:style w:type="character" w:styleId="SubtleEmphasis">
    <w:name w:val="Subtle Emphasis"/>
    <w:uiPriority w:val="19"/>
    <w:qFormat/>
    <w:rsid w:val="002C7386"/>
    <w:rPr>
      <w:i/>
      <w:iCs/>
      <w:color w:val="5A5A5A" w:themeColor="text1" w:themeTint="A5"/>
    </w:rPr>
  </w:style>
  <w:style w:type="character" w:styleId="Emphasis">
    <w:name w:val="Emphasis"/>
    <w:uiPriority w:val="20"/>
    <w:qFormat/>
    <w:rsid w:val="002C7386"/>
    <w:rPr>
      <w:b/>
      <w:bCs/>
      <w:i/>
      <w:iCs/>
      <w:color w:val="auto"/>
    </w:rPr>
  </w:style>
  <w:style w:type="character" w:styleId="IntenseEmphasis">
    <w:name w:val="Intense Emphasis"/>
    <w:uiPriority w:val="21"/>
    <w:qFormat/>
    <w:rsid w:val="002C7386"/>
    <w:rPr>
      <w:b/>
      <w:bCs/>
      <w:i/>
      <w:iCs/>
      <w:color w:val="auto"/>
      <w:u w:val="single"/>
    </w:rPr>
  </w:style>
  <w:style w:type="character" w:styleId="Strong">
    <w:name w:val="Strong"/>
    <w:basedOn w:val="DefaultParagraphFont"/>
    <w:uiPriority w:val="22"/>
    <w:qFormat/>
    <w:rsid w:val="002C7386"/>
    <w:rPr>
      <w:b/>
      <w:bCs/>
      <w:spacing w:val="0"/>
    </w:rPr>
  </w:style>
  <w:style w:type="paragraph" w:styleId="Quote">
    <w:name w:val="Quote"/>
    <w:basedOn w:val="Normal"/>
    <w:next w:val="Normal"/>
    <w:link w:val="QuoteChar"/>
    <w:uiPriority w:val="29"/>
    <w:qFormat/>
    <w:rsid w:val="002C7386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2C7386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38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38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Reference">
    <w:name w:val="Subtle Reference"/>
    <w:uiPriority w:val="31"/>
    <w:qFormat/>
    <w:rsid w:val="002C7386"/>
    <w:rPr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7386"/>
    <w:rPr>
      <w:b/>
      <w:b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7386"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NoSpacing">
    <w:name w:val="No Spacing"/>
    <w:basedOn w:val="Normal"/>
    <w:link w:val="NoSpacingChar"/>
    <w:uiPriority w:val="1"/>
    <w:qFormat/>
    <w:rsid w:val="002C7386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2C738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2C7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sh/Library/Containers/com.microsoft.Word/Data/Library/Application%20Support/Microsoft/Office/16.0/DTS/en-US%7bA028932C-42AD-1D45-A128-CB5DB71D7856%7d/%7bA5AEFB07-69CD-A646-88B4-8BA53CCE4BA6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CB52AA-3CCA-CA48-A3DD-D9E12847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{A5AEFB07-69CD-A646-88B4-8BA53CCE4BA6}tf10002086.dotx</Template>
  <TotalTime>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Gilbert</dc:creator>
  <cp:keywords/>
  <dc:description/>
  <cp:lastModifiedBy>Josh Gilbert</cp:lastModifiedBy>
  <cp:revision>3</cp:revision>
  <cp:lastPrinted>2026-07-30T14:54:00Z</cp:lastPrinted>
  <dcterms:created xsi:type="dcterms:W3CDTF">2026-08-05T18:19:00Z</dcterms:created>
  <dcterms:modified xsi:type="dcterms:W3CDTF">2026-08-05T18:29:00Z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