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34A4" w14:textId="2C29A0BF" w:rsidR="002E5939" w:rsidRDefault="00EF7DE6" w:rsidP="00F26F1C">
      <w:pPr>
        <w:pStyle w:val="Heading1"/>
        <w:spacing w:before="120" w:after="120"/>
      </w:pPr>
      <w:r>
        <w:t xml:space="preserve">Dear </w:t>
      </w:r>
      <w:r w:rsidR="0036473A">
        <w:t>________________________________________________</w:t>
      </w:r>
      <w:r>
        <w:t xml:space="preserve">, </w:t>
      </w:r>
    </w:p>
    <w:p w14:paraId="0D3BE15D" w14:textId="77777777" w:rsidR="0036473A" w:rsidRPr="00297211" w:rsidRDefault="0036473A" w:rsidP="0036473A">
      <w:pPr>
        <w:pStyle w:val="ListBullet"/>
        <w:numPr>
          <w:ilvl w:val="0"/>
          <w:numId w:val="7"/>
        </w:numPr>
        <w:spacing w:after="2400"/>
        <w:rPr>
          <w:b/>
          <w:bCs/>
          <w:sz w:val="24"/>
          <w:szCs w:val="24"/>
        </w:rPr>
      </w:pPr>
      <w:r w:rsidRPr="00297211">
        <w:rPr>
          <w:b/>
          <w:bCs/>
          <w:sz w:val="24"/>
          <w:szCs w:val="24"/>
        </w:rPr>
        <w:t>I hope you know that everything I do for you comes from a place of love, even when...</w:t>
      </w:r>
    </w:p>
    <w:p w14:paraId="2262B189" w14:textId="239E5BFE" w:rsidR="0036473A" w:rsidRPr="0036473A" w:rsidRDefault="0036473A" w:rsidP="0036473A">
      <w:pPr>
        <w:pStyle w:val="ListBullet"/>
        <w:numPr>
          <w:ilvl w:val="0"/>
          <w:numId w:val="7"/>
        </w:numPr>
        <w:spacing w:after="2400"/>
        <w:rPr>
          <w:sz w:val="24"/>
          <w:szCs w:val="24"/>
        </w:rPr>
      </w:pPr>
      <w:r w:rsidRPr="0036473A">
        <w:rPr>
          <w:b/>
          <w:bCs/>
          <w:sz w:val="24"/>
          <w:szCs w:val="24"/>
        </w:rPr>
        <w:t xml:space="preserve">One thing I’m willing to sacrifice or do differently because I believe it’s best </w:t>
      </w:r>
      <w:r w:rsidRPr="0036473A">
        <w:rPr>
          <w:b/>
          <w:bCs/>
          <w:i/>
          <w:iCs/>
          <w:sz w:val="24"/>
          <w:szCs w:val="24"/>
        </w:rPr>
        <w:t>For Your Soul</w:t>
      </w:r>
      <w:r w:rsidRPr="0036473A">
        <w:rPr>
          <w:b/>
          <w:bCs/>
          <w:sz w:val="24"/>
          <w:szCs w:val="24"/>
        </w:rPr>
        <w:t xml:space="preserve"> is…</w:t>
      </w:r>
    </w:p>
    <w:p w14:paraId="2C4541BF" w14:textId="40301B24" w:rsidR="00EF7DE6" w:rsidRPr="00297211" w:rsidRDefault="0036473A" w:rsidP="0036473A">
      <w:pPr>
        <w:pStyle w:val="ListBullet"/>
        <w:numPr>
          <w:ilvl w:val="0"/>
          <w:numId w:val="7"/>
        </w:numPr>
        <w:spacing w:after="2400"/>
        <w:jc w:val="both"/>
        <w:rPr>
          <w:sz w:val="24"/>
          <w:szCs w:val="24"/>
        </w:rPr>
      </w:pPr>
      <w:r w:rsidRPr="00297211">
        <w:rPr>
          <w:b/>
          <w:bCs/>
          <w:sz w:val="24"/>
          <w:szCs w:val="24"/>
        </w:rPr>
        <w:t>One “Big Rock” I want to make sure our</w:t>
      </w:r>
      <w:r w:rsidRPr="00297211">
        <w:rPr>
          <w:b/>
          <w:bCs/>
          <w:sz w:val="24"/>
          <w:szCs w:val="24"/>
        </w:rPr>
        <w:t xml:space="preserve"> f</w:t>
      </w:r>
      <w:r w:rsidRPr="00297211">
        <w:rPr>
          <w:b/>
          <w:bCs/>
          <w:sz w:val="24"/>
          <w:szCs w:val="24"/>
        </w:rPr>
        <w:t>amily puts first from now on is…</w:t>
      </w:r>
    </w:p>
    <w:p w14:paraId="0C10D3E2" w14:textId="77777777" w:rsidR="0036473A" w:rsidRPr="00297211" w:rsidRDefault="0036473A" w:rsidP="0036473A">
      <w:pPr>
        <w:numPr>
          <w:ilvl w:val="0"/>
          <w:numId w:val="7"/>
        </w:numPr>
        <w:spacing w:after="200" w:line="240" w:lineRule="auto"/>
        <w:rPr>
          <w:sz w:val="24"/>
          <w:szCs w:val="24"/>
        </w:rPr>
      </w:pPr>
      <w:r w:rsidRPr="00297211">
        <w:rPr>
          <w:b/>
          <w:bCs/>
          <w:sz w:val="24"/>
          <w:szCs w:val="24"/>
        </w:rPr>
        <w:t>More than anything, my prayer for your life is…</w:t>
      </w:r>
    </w:p>
    <w:p w14:paraId="01B67571" w14:textId="77777777" w:rsidR="0036473A" w:rsidRDefault="0036473A" w:rsidP="0036473A">
      <w:pPr>
        <w:pStyle w:val="ListBullet"/>
        <w:numPr>
          <w:ilvl w:val="0"/>
          <w:numId w:val="0"/>
        </w:numPr>
        <w:spacing w:after="0"/>
        <w:ind w:left="360"/>
        <w:jc w:val="both"/>
      </w:pPr>
    </w:p>
    <w:p w14:paraId="4408A19F" w14:textId="77777777" w:rsidR="0036473A" w:rsidRDefault="0036473A" w:rsidP="0036473A">
      <w:pPr>
        <w:pStyle w:val="ListBullet"/>
        <w:numPr>
          <w:ilvl w:val="0"/>
          <w:numId w:val="0"/>
        </w:numPr>
        <w:spacing w:after="0"/>
        <w:ind w:left="360"/>
        <w:jc w:val="both"/>
      </w:pPr>
    </w:p>
    <w:p w14:paraId="5063B7A7" w14:textId="77777777" w:rsidR="0036473A" w:rsidRDefault="0036473A" w:rsidP="0036473A">
      <w:pPr>
        <w:pStyle w:val="ListBullet"/>
        <w:numPr>
          <w:ilvl w:val="0"/>
          <w:numId w:val="0"/>
        </w:numPr>
        <w:spacing w:after="0"/>
        <w:ind w:left="360"/>
        <w:jc w:val="both"/>
      </w:pPr>
    </w:p>
    <w:p w14:paraId="5E4E8777" w14:textId="77777777" w:rsidR="0036473A" w:rsidRDefault="0036473A" w:rsidP="0036473A">
      <w:pPr>
        <w:pStyle w:val="ListBullet"/>
        <w:numPr>
          <w:ilvl w:val="0"/>
          <w:numId w:val="0"/>
        </w:numPr>
        <w:spacing w:after="0"/>
        <w:ind w:left="360"/>
        <w:jc w:val="both"/>
      </w:pPr>
    </w:p>
    <w:p w14:paraId="4199152D" w14:textId="77777777" w:rsidR="0036473A" w:rsidRDefault="0036473A" w:rsidP="0036473A">
      <w:pPr>
        <w:pStyle w:val="ListBullet"/>
        <w:numPr>
          <w:ilvl w:val="0"/>
          <w:numId w:val="0"/>
        </w:numPr>
        <w:spacing w:after="0"/>
        <w:ind w:left="360"/>
        <w:jc w:val="both"/>
      </w:pPr>
    </w:p>
    <w:p w14:paraId="0B326F94" w14:textId="77777777" w:rsidR="0036473A" w:rsidRDefault="0036473A" w:rsidP="0036473A">
      <w:pPr>
        <w:pStyle w:val="ListBullet"/>
        <w:numPr>
          <w:ilvl w:val="0"/>
          <w:numId w:val="0"/>
        </w:numPr>
        <w:spacing w:after="0"/>
        <w:ind w:left="360"/>
        <w:jc w:val="both"/>
      </w:pPr>
    </w:p>
    <w:p w14:paraId="7B1E86EB" w14:textId="0160DA1F" w:rsidR="0036473A" w:rsidRPr="00297211" w:rsidRDefault="0036473A" w:rsidP="0036473A">
      <w:pPr>
        <w:pStyle w:val="ListBullet"/>
        <w:numPr>
          <w:ilvl w:val="0"/>
          <w:numId w:val="0"/>
        </w:numPr>
        <w:spacing w:after="0"/>
        <w:ind w:left="360" w:right="4320"/>
        <w:jc w:val="right"/>
        <w:rPr>
          <w:b/>
          <w:bCs/>
          <w:sz w:val="32"/>
          <w:szCs w:val="32"/>
        </w:rPr>
      </w:pPr>
      <w:r w:rsidRPr="00297211">
        <w:rPr>
          <w:b/>
          <w:bCs/>
          <w:sz w:val="32"/>
          <w:szCs w:val="32"/>
        </w:rPr>
        <w:t xml:space="preserve">I Love You, </w:t>
      </w:r>
    </w:p>
    <w:sectPr w:rsidR="0036473A" w:rsidRPr="00297211" w:rsidSect="002C7386">
      <w:footerReference w:type="default" r:id="rId8"/>
      <w:pgSz w:w="12240" w:h="15840"/>
      <w:pgMar w:top="720" w:right="720" w:bottom="720" w:left="720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D036" w14:textId="77777777" w:rsidR="000728F9" w:rsidRDefault="000728F9">
      <w:r>
        <w:separator/>
      </w:r>
    </w:p>
    <w:p w14:paraId="4CD68773" w14:textId="77777777" w:rsidR="000728F9" w:rsidRDefault="000728F9"/>
  </w:endnote>
  <w:endnote w:type="continuationSeparator" w:id="0">
    <w:p w14:paraId="5D1FA9FD" w14:textId="77777777" w:rsidR="000728F9" w:rsidRDefault="000728F9">
      <w:r>
        <w:continuationSeparator/>
      </w:r>
    </w:p>
    <w:p w14:paraId="22C93B1C" w14:textId="77777777" w:rsidR="000728F9" w:rsidRDefault="0007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5CB5" w14:textId="2C246474" w:rsidR="002E5939" w:rsidRDefault="002E5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BC03D" w14:textId="77777777" w:rsidR="000728F9" w:rsidRDefault="000728F9">
      <w:r>
        <w:separator/>
      </w:r>
    </w:p>
    <w:p w14:paraId="169AA281" w14:textId="77777777" w:rsidR="000728F9" w:rsidRDefault="000728F9"/>
  </w:footnote>
  <w:footnote w:type="continuationSeparator" w:id="0">
    <w:p w14:paraId="7EA7ECFF" w14:textId="77777777" w:rsidR="000728F9" w:rsidRDefault="000728F9">
      <w:r>
        <w:continuationSeparator/>
      </w:r>
    </w:p>
    <w:p w14:paraId="0B3BF730" w14:textId="77777777" w:rsidR="000728F9" w:rsidRDefault="000728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A991"/>
    <w:multiLevelType w:val="multilevel"/>
    <w:tmpl w:val="17CC61A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53727E"/>
    <w:multiLevelType w:val="hybridMultilevel"/>
    <w:tmpl w:val="A1502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906CDF"/>
    <w:multiLevelType w:val="hybridMultilevel"/>
    <w:tmpl w:val="42AC4816"/>
    <w:lvl w:ilvl="0" w:tplc="377A987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F66FF"/>
    <w:multiLevelType w:val="hybridMultilevel"/>
    <w:tmpl w:val="291691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6545155">
    <w:abstractNumId w:val="1"/>
  </w:num>
  <w:num w:numId="2" w16cid:durableId="1495338228">
    <w:abstractNumId w:val="0"/>
  </w:num>
  <w:num w:numId="3" w16cid:durableId="1083723569">
    <w:abstractNumId w:val="4"/>
  </w:num>
  <w:num w:numId="4" w16cid:durableId="1370837255">
    <w:abstractNumId w:val="5"/>
  </w:num>
  <w:num w:numId="5" w16cid:durableId="2081445467">
    <w:abstractNumId w:val="4"/>
  </w:num>
  <w:num w:numId="6" w16cid:durableId="1455320273">
    <w:abstractNumId w:val="6"/>
  </w:num>
  <w:num w:numId="7" w16cid:durableId="813063330">
    <w:abstractNumId w:val="3"/>
  </w:num>
  <w:num w:numId="8" w16cid:durableId="89354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1F"/>
    <w:rsid w:val="00052A63"/>
    <w:rsid w:val="000728F9"/>
    <w:rsid w:val="000F23A3"/>
    <w:rsid w:val="00137FF0"/>
    <w:rsid w:val="00143E55"/>
    <w:rsid w:val="00253558"/>
    <w:rsid w:val="002545CE"/>
    <w:rsid w:val="00297211"/>
    <w:rsid w:val="002C7386"/>
    <w:rsid w:val="002E5939"/>
    <w:rsid w:val="00332909"/>
    <w:rsid w:val="0036473A"/>
    <w:rsid w:val="00367DEC"/>
    <w:rsid w:val="0039506F"/>
    <w:rsid w:val="004055E3"/>
    <w:rsid w:val="0044148A"/>
    <w:rsid w:val="00442EF3"/>
    <w:rsid w:val="004751F9"/>
    <w:rsid w:val="004A786A"/>
    <w:rsid w:val="006F0A84"/>
    <w:rsid w:val="007A3BC2"/>
    <w:rsid w:val="007B3DA9"/>
    <w:rsid w:val="007E2211"/>
    <w:rsid w:val="009454DA"/>
    <w:rsid w:val="009D1C48"/>
    <w:rsid w:val="00A26FBD"/>
    <w:rsid w:val="00AC5599"/>
    <w:rsid w:val="00B2075E"/>
    <w:rsid w:val="00B317F6"/>
    <w:rsid w:val="00B33AFF"/>
    <w:rsid w:val="00C05952"/>
    <w:rsid w:val="00C1471F"/>
    <w:rsid w:val="00CD6F65"/>
    <w:rsid w:val="00D13A89"/>
    <w:rsid w:val="00D83DF2"/>
    <w:rsid w:val="00EA12C8"/>
    <w:rsid w:val="00EB398C"/>
    <w:rsid w:val="00EF7DE6"/>
    <w:rsid w:val="00F26F1C"/>
    <w:rsid w:val="00F7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E75DF"/>
  <w15:chartTrackingRefBased/>
  <w15:docId w15:val="{161A40B8-5104-D44F-AD3D-72942475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386"/>
  </w:style>
  <w:style w:type="paragraph" w:styleId="Heading1">
    <w:name w:val="heading 1"/>
    <w:basedOn w:val="Normal"/>
    <w:next w:val="Normal"/>
    <w:link w:val="Heading1Char"/>
    <w:uiPriority w:val="9"/>
    <w:qFormat/>
    <w:rsid w:val="002C7386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386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386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386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386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386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386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386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386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rsid w:val="00B33AFF"/>
    <w:pPr>
      <w:numPr>
        <w:numId w:val="5"/>
      </w:numPr>
    </w:pPr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2C7386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ListNumber">
    <w:name w:val="List Number"/>
    <w:basedOn w:val="Normal"/>
    <w:uiPriority w:val="9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2C7386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2C7386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386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C7386"/>
    <w:rPr>
      <w:i/>
      <w:iCs/>
      <w:color w:val="808080" w:themeColor="text1" w:themeTint="7F"/>
      <w:spacing w:val="10"/>
      <w:sz w:val="24"/>
      <w:szCs w:val="24"/>
    </w:rPr>
  </w:style>
  <w:style w:type="character" w:styleId="IntenseReference">
    <w:name w:val="Intense Reference"/>
    <w:uiPriority w:val="32"/>
    <w:qFormat/>
    <w:rsid w:val="002C7386"/>
    <w:rPr>
      <w:b/>
      <w:bCs/>
      <w:smallCaps/>
      <w:color w:val="auto"/>
    </w:rPr>
  </w:style>
  <w:style w:type="character" w:styleId="BookTitle">
    <w:name w:val="Book Title"/>
    <w:uiPriority w:val="33"/>
    <w:qFormat/>
    <w:rsid w:val="002C7386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C73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386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386"/>
    <w:rPr>
      <w:rFonts w:asciiTheme="majorHAnsi" w:eastAsiaTheme="majorEastAsia" w:hAnsiTheme="majorHAnsi" w:cstheme="majorBidi"/>
      <w:i/>
      <w:iCs/>
      <w:sz w:val="18"/>
      <w:szCs w:val="18"/>
    </w:rPr>
  </w:style>
  <w:style w:type="character" w:styleId="SubtleEmphasis">
    <w:name w:val="Subtle Emphasis"/>
    <w:uiPriority w:val="19"/>
    <w:qFormat/>
    <w:rsid w:val="002C7386"/>
    <w:rPr>
      <w:i/>
      <w:iCs/>
      <w:color w:val="5A5A5A" w:themeColor="text1" w:themeTint="A5"/>
    </w:rPr>
  </w:style>
  <w:style w:type="character" w:styleId="Emphasis">
    <w:name w:val="Emphasis"/>
    <w:uiPriority w:val="20"/>
    <w:qFormat/>
    <w:rsid w:val="002C7386"/>
    <w:rPr>
      <w:b/>
      <w:bCs/>
      <w:i/>
      <w:iCs/>
      <w:color w:val="auto"/>
    </w:rPr>
  </w:style>
  <w:style w:type="character" w:styleId="IntenseEmphasis">
    <w:name w:val="Intense Emphasis"/>
    <w:uiPriority w:val="21"/>
    <w:qFormat/>
    <w:rsid w:val="002C7386"/>
    <w:rPr>
      <w:b/>
      <w:bCs/>
      <w:i/>
      <w:iCs/>
      <w:color w:val="auto"/>
      <w:u w:val="single"/>
    </w:rPr>
  </w:style>
  <w:style w:type="character" w:styleId="Strong">
    <w:name w:val="Strong"/>
    <w:basedOn w:val="DefaultParagraphFont"/>
    <w:uiPriority w:val="22"/>
    <w:qFormat/>
    <w:rsid w:val="002C7386"/>
    <w:rPr>
      <w:b/>
      <w:bCs/>
      <w:spacing w:val="0"/>
    </w:rPr>
  </w:style>
  <w:style w:type="paragraph" w:styleId="Quote">
    <w:name w:val="Quote"/>
    <w:basedOn w:val="Normal"/>
    <w:next w:val="Normal"/>
    <w:link w:val="QuoteChar"/>
    <w:uiPriority w:val="29"/>
    <w:qFormat/>
    <w:rsid w:val="002C7386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2C7386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386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386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Reference">
    <w:name w:val="Subtle Reference"/>
    <w:uiPriority w:val="31"/>
    <w:qFormat/>
    <w:rsid w:val="002C7386"/>
    <w:rPr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7386"/>
    <w:rPr>
      <w:b/>
      <w:bCs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7386"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styleId="NoSpacing">
    <w:name w:val="No Spacing"/>
    <w:basedOn w:val="Normal"/>
    <w:link w:val="NoSpacingChar"/>
    <w:uiPriority w:val="1"/>
    <w:qFormat/>
    <w:rsid w:val="002C7386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2C7386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2C7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sh/Library/Containers/com.microsoft.Word/Data/Library/Application%20Support/Microsoft/Office/16.0/DTS/en-US%7bA028932C-42AD-1D45-A128-CB5DB71D7856%7d/%7bA5AEFB07-69CD-A646-88B4-8BA53CCE4BA6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CB52AA-3CCA-CA48-A3DD-D9E12847B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{A5AEFB07-69CD-A646-88B4-8BA53CCE4BA6}tf10002086.dotx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Gilbert</dc:creator>
  <cp:keywords/>
  <dc:description/>
  <cp:lastModifiedBy>Josh Gilbert</cp:lastModifiedBy>
  <cp:revision>4</cp:revision>
  <cp:lastPrinted>2026-08-19T16:56:00Z</cp:lastPrinted>
  <dcterms:created xsi:type="dcterms:W3CDTF">2026-08-19T16:55:00Z</dcterms:created>
  <dcterms:modified xsi:type="dcterms:W3CDTF">2026-08-19T16:57:00Z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