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EAF90" w14:textId="40C11128" w:rsidR="009D2C8A" w:rsidRDefault="00CB5D32">
      <w:pPr>
        <w:pStyle w:val="Heading1"/>
      </w:pPr>
      <w:r>
        <w:t>Come Worship Tour w/ CeCe Winans &amp; Jonathon Traylor Info Letter</w:t>
      </w:r>
    </w:p>
    <w:p w14:paraId="5ED2B5AB" w14:textId="721F64B6" w:rsidR="00CB5D32" w:rsidRDefault="00CB5D32" w:rsidP="00CB5D32">
      <w:pPr>
        <w:pStyle w:val="ListBullet"/>
        <w:numPr>
          <w:ilvl w:val="0"/>
          <w:numId w:val="0"/>
        </w:numPr>
        <w:ind w:left="432" w:hanging="432"/>
      </w:pPr>
      <w:r w:rsidRPr="00286353">
        <w:rPr>
          <w:b/>
          <w:bCs/>
        </w:rPr>
        <w:t>When</w:t>
      </w:r>
      <w:r>
        <w:t>: Saturday, October 17, 2026</w:t>
      </w:r>
    </w:p>
    <w:p w14:paraId="54905363" w14:textId="385B7977" w:rsidR="00CB5D32" w:rsidRDefault="00CB5D32" w:rsidP="00CB5D32">
      <w:pPr>
        <w:pStyle w:val="ListBullet"/>
        <w:numPr>
          <w:ilvl w:val="0"/>
          <w:numId w:val="0"/>
        </w:numPr>
      </w:pPr>
      <w:r w:rsidRPr="00286353">
        <w:rPr>
          <w:b/>
          <w:bCs/>
        </w:rPr>
        <w:t>Where</w:t>
      </w:r>
      <w:r>
        <w:t>: Bon Secours Wellness Arena, Greenville, SC</w:t>
      </w:r>
    </w:p>
    <w:p w14:paraId="13FCA534" w14:textId="7E3F9E3B" w:rsidR="00CB5D32" w:rsidRDefault="00CB5D32" w:rsidP="00CB5D32">
      <w:pPr>
        <w:pStyle w:val="ListBullet"/>
        <w:numPr>
          <w:ilvl w:val="0"/>
          <w:numId w:val="0"/>
        </w:numPr>
      </w:pPr>
      <w:r>
        <w:rPr>
          <w:b/>
          <w:bCs/>
        </w:rPr>
        <w:t>Travel</w:t>
      </w:r>
      <w:r>
        <w:t xml:space="preserve">: We will be traveling together in a charter bus to and from the venue. </w:t>
      </w:r>
    </w:p>
    <w:p w14:paraId="3FDBD6E1" w14:textId="1BD578F7" w:rsidR="00CB5D32" w:rsidRDefault="00CB5D32" w:rsidP="00CB5D32">
      <w:pPr>
        <w:pStyle w:val="ListBullet"/>
        <w:numPr>
          <w:ilvl w:val="0"/>
          <w:numId w:val="0"/>
        </w:numPr>
      </w:pPr>
      <w:r w:rsidRPr="00286353">
        <w:rPr>
          <w:b/>
          <w:bCs/>
        </w:rPr>
        <w:t>Cost</w:t>
      </w:r>
      <w:r>
        <w:rPr>
          <w:b/>
          <w:bCs/>
        </w:rPr>
        <w:t>s</w:t>
      </w:r>
      <w:r>
        <w:t>: Tickets to attend are $</w:t>
      </w:r>
      <w:r w:rsidR="005E050A">
        <w:t>50</w:t>
      </w:r>
      <w:r>
        <w:t>/</w:t>
      </w:r>
      <w:r w:rsidR="005E050A">
        <w:t>ea.</w:t>
      </w:r>
      <w:r>
        <w:t xml:space="preserve"> and are </w:t>
      </w:r>
      <w:r w:rsidRPr="00CB5D32">
        <w:rPr>
          <w:u w:val="single"/>
        </w:rPr>
        <w:t>non-refundable</w:t>
      </w:r>
      <w:r>
        <w:t xml:space="preserve">. </w:t>
      </w:r>
      <w:r w:rsidR="005E050A">
        <w:t xml:space="preserve">This includes your admission to the concert </w:t>
      </w:r>
      <w:r w:rsidR="005E050A">
        <w:rPr>
          <w:b/>
          <w:bCs/>
        </w:rPr>
        <w:t xml:space="preserve">AND </w:t>
      </w:r>
      <w:r w:rsidR="005E050A">
        <w:t>supper at Carson’s Steak Warehouse in Anderson. Those</w:t>
      </w:r>
      <w:r>
        <w:t xml:space="preserve"> attending </w:t>
      </w:r>
      <w:r w:rsidR="005E050A" w:rsidRPr="005E050A">
        <w:rPr>
          <w:i/>
          <w:iCs/>
        </w:rPr>
        <w:t>may</w:t>
      </w:r>
      <w:r w:rsidR="005E050A">
        <w:t xml:space="preserve"> want additional money for shirts, souvenirs, snacks, etc. but are not required to purchase any of these things. </w:t>
      </w:r>
    </w:p>
    <w:p w14:paraId="3726CED8" w14:textId="700F1424" w:rsidR="005E050A" w:rsidRPr="005E050A" w:rsidRDefault="005E050A" w:rsidP="00CB5D32">
      <w:pPr>
        <w:pStyle w:val="ListBullet"/>
        <w:numPr>
          <w:ilvl w:val="0"/>
          <w:numId w:val="0"/>
        </w:numPr>
      </w:pPr>
      <w:r>
        <w:rPr>
          <w:b/>
          <w:bCs/>
        </w:rPr>
        <w:t>Supper Info</w:t>
      </w:r>
      <w:r>
        <w:t xml:space="preserve">: We will be dining in a reserved room at Caron’s Steak Warehouse in Anderson, SC. Students will have the option of ordering: 8oz steak, mesquite grilled chicken, or cheeseburger with one side and salad. </w:t>
      </w:r>
      <w:r w:rsidRPr="005E050A">
        <w:rPr>
          <w:u w:val="single"/>
        </w:rPr>
        <w:t>Cost of supper is included in your registration fee of $50.</w:t>
      </w:r>
    </w:p>
    <w:p w14:paraId="6FCF4E60" w14:textId="59BB38C6" w:rsidR="00CB5D32" w:rsidRDefault="00CB5D32" w:rsidP="00CB5D32">
      <w:pPr>
        <w:pStyle w:val="ListBullet"/>
        <w:numPr>
          <w:ilvl w:val="0"/>
          <w:numId w:val="0"/>
        </w:numPr>
      </w:pPr>
      <w:r>
        <w:rPr>
          <w:b/>
          <w:bCs/>
        </w:rPr>
        <w:t>Itinerary</w:t>
      </w:r>
      <w:r w:rsidRPr="00286353">
        <w:t>:</w:t>
      </w:r>
      <w:r>
        <w:t xml:space="preserve"> </w:t>
      </w:r>
    </w:p>
    <w:p w14:paraId="3E1C1744" w14:textId="704A9CB3" w:rsidR="00CB5D32" w:rsidRPr="00727BD7" w:rsidRDefault="00CB5D32" w:rsidP="00CB5D32">
      <w:pPr>
        <w:pStyle w:val="ListBullet"/>
        <w:numPr>
          <w:ilvl w:val="0"/>
          <w:numId w:val="3"/>
        </w:numPr>
      </w:pPr>
      <w:r>
        <w:rPr>
          <w:b/>
          <w:bCs/>
        </w:rPr>
        <w:t>Saturday 3/1</w:t>
      </w:r>
      <w:r w:rsidR="008B3448">
        <w:rPr>
          <w:b/>
          <w:bCs/>
        </w:rPr>
        <w:t>7</w:t>
      </w:r>
    </w:p>
    <w:p w14:paraId="56B56C23" w14:textId="02D1DEB1" w:rsidR="00CB5D32" w:rsidRDefault="008B3448" w:rsidP="00CB5D32">
      <w:pPr>
        <w:pStyle w:val="ListBullet"/>
        <w:numPr>
          <w:ilvl w:val="1"/>
          <w:numId w:val="3"/>
        </w:numPr>
      </w:pPr>
      <w:r>
        <w:t>2:30P</w:t>
      </w:r>
      <w:r w:rsidR="00CB5D32">
        <w:t xml:space="preserve">M – </w:t>
      </w:r>
      <w:r>
        <w:t>Arrive @ Church</w:t>
      </w:r>
    </w:p>
    <w:p w14:paraId="09024BCA" w14:textId="03BB36A4" w:rsidR="00CB5D32" w:rsidRDefault="008B3448" w:rsidP="00CB5D32">
      <w:pPr>
        <w:pStyle w:val="ListBullet"/>
        <w:numPr>
          <w:ilvl w:val="1"/>
          <w:numId w:val="3"/>
        </w:numPr>
      </w:pPr>
      <w:r>
        <w:t>3:00P</w:t>
      </w:r>
      <w:r w:rsidR="00CB5D32">
        <w:t xml:space="preserve">M – </w:t>
      </w:r>
      <w:r>
        <w:t xml:space="preserve">Leave for </w:t>
      </w:r>
      <w:r w:rsidR="005E050A">
        <w:t>Carson’s Steak Warehouse, Anderson, SC</w:t>
      </w:r>
    </w:p>
    <w:p w14:paraId="16D96129" w14:textId="1158E119" w:rsidR="00CB5D32" w:rsidRDefault="008B3448" w:rsidP="008B3448">
      <w:pPr>
        <w:pStyle w:val="ListBullet"/>
        <w:numPr>
          <w:ilvl w:val="1"/>
          <w:numId w:val="3"/>
        </w:numPr>
      </w:pPr>
      <w:r>
        <w:t xml:space="preserve">4:00-5:00PM – Supper @ </w:t>
      </w:r>
      <w:r w:rsidR="005E050A">
        <w:t>Carson’s Steak Warehouse</w:t>
      </w:r>
    </w:p>
    <w:p w14:paraId="2C712AA7" w14:textId="7E6301CE" w:rsidR="00CB5D32" w:rsidRPr="008B3448" w:rsidRDefault="008B3448" w:rsidP="00CB5D32">
      <w:pPr>
        <w:pStyle w:val="ListBullet"/>
        <w:numPr>
          <w:ilvl w:val="1"/>
          <w:numId w:val="3"/>
        </w:numPr>
        <w:rPr>
          <w:lang w:val="nb-NO"/>
        </w:rPr>
      </w:pPr>
      <w:r w:rsidRPr="008B3448">
        <w:rPr>
          <w:lang w:val="nb-NO"/>
        </w:rPr>
        <w:t>5:15P</w:t>
      </w:r>
      <w:r w:rsidR="005E050A">
        <w:rPr>
          <w:lang w:val="nb-NO"/>
        </w:rPr>
        <w:t>M</w:t>
      </w:r>
      <w:r w:rsidR="00CB5D32" w:rsidRPr="008B3448">
        <w:rPr>
          <w:lang w:val="nb-NO"/>
        </w:rPr>
        <w:t xml:space="preserve"> – Depart </w:t>
      </w:r>
      <w:r w:rsidRPr="008B3448">
        <w:rPr>
          <w:lang w:val="nb-NO"/>
        </w:rPr>
        <w:t>for Bon Sec</w:t>
      </w:r>
      <w:r>
        <w:rPr>
          <w:lang w:val="nb-NO"/>
        </w:rPr>
        <w:t>ours</w:t>
      </w:r>
    </w:p>
    <w:p w14:paraId="5A63F069" w14:textId="53EBCFDE" w:rsidR="00CB5D32" w:rsidRDefault="008B3448" w:rsidP="00CB5D32">
      <w:pPr>
        <w:pStyle w:val="ListBullet"/>
        <w:numPr>
          <w:ilvl w:val="1"/>
          <w:numId w:val="3"/>
        </w:numPr>
      </w:pPr>
      <w:r>
        <w:t>6:00-</w:t>
      </w:r>
      <w:r w:rsidR="005E050A">
        <w:t>11:00ish</w:t>
      </w:r>
      <w:r w:rsidR="00CB5D32">
        <w:t xml:space="preserve">PM – </w:t>
      </w:r>
      <w:r>
        <w:t>Concert</w:t>
      </w:r>
    </w:p>
    <w:p w14:paraId="1CB25A00" w14:textId="36113069" w:rsidR="008B3448" w:rsidRDefault="008B3448" w:rsidP="008B3448">
      <w:pPr>
        <w:pStyle w:val="ListBullet"/>
        <w:numPr>
          <w:ilvl w:val="2"/>
          <w:numId w:val="3"/>
        </w:numPr>
      </w:pPr>
      <w:r>
        <w:t>Doors open @ 6PM, show begins @ 7PM</w:t>
      </w:r>
    </w:p>
    <w:p w14:paraId="5A98F604" w14:textId="7CC7082B" w:rsidR="008B3448" w:rsidRPr="008B3448" w:rsidRDefault="005E050A" w:rsidP="008B3448">
      <w:pPr>
        <w:pStyle w:val="ListBullet"/>
        <w:numPr>
          <w:ilvl w:val="1"/>
          <w:numId w:val="3"/>
        </w:numPr>
      </w:pPr>
      <w:r>
        <w:t>12:30AM</w:t>
      </w:r>
      <w:r w:rsidR="008B3448">
        <w:t xml:space="preserve"> – Arrive back at PGBC for pickup</w:t>
      </w:r>
    </w:p>
    <w:p w14:paraId="2EBD923F" w14:textId="6E9B65B0" w:rsidR="008B3448" w:rsidRPr="008B3448" w:rsidRDefault="00CB5D32" w:rsidP="008B3448">
      <w:pPr>
        <w:pStyle w:val="ListBullet"/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Leader </w:t>
      </w:r>
      <w:r w:rsidRPr="00F176A9">
        <w:rPr>
          <w:sz w:val="28"/>
          <w:szCs w:val="28"/>
        </w:rPr>
        <w:t>Contact Information</w:t>
      </w:r>
    </w:p>
    <w:p w14:paraId="04C2BB63" w14:textId="77777777" w:rsidR="00CB5D32" w:rsidRPr="00F176A9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 w:rsidRPr="00F176A9">
        <w:rPr>
          <w:sz w:val="28"/>
          <w:szCs w:val="28"/>
        </w:rPr>
        <w:t>Josh Gilbert (706) 955-3956</w:t>
      </w:r>
    </w:p>
    <w:p w14:paraId="3D9B7A64" w14:textId="77777777" w:rsidR="00CB5D32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 w:rsidRPr="00F176A9">
        <w:rPr>
          <w:sz w:val="28"/>
          <w:szCs w:val="28"/>
        </w:rPr>
        <w:t>Mary Kristin Gilbert (706) 680-1003</w:t>
      </w:r>
    </w:p>
    <w:p w14:paraId="1C5BAB0A" w14:textId="15D7E3EA" w:rsidR="008B3448" w:rsidRDefault="008B3448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Trae Jones (706) 436-9443</w:t>
      </w:r>
    </w:p>
    <w:p w14:paraId="3FD9613B" w14:textId="02BCE7E2" w:rsidR="008B3448" w:rsidRDefault="008B3448" w:rsidP="008B3448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Kristen Jones (706) 436-2648</w:t>
      </w:r>
    </w:p>
    <w:p w14:paraId="57F7A7E4" w14:textId="6E843A31" w:rsidR="008B3448" w:rsidRDefault="008B3448" w:rsidP="008B3448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Spencer </w:t>
      </w:r>
      <w:proofErr w:type="spellStart"/>
      <w:r>
        <w:rPr>
          <w:sz w:val="28"/>
          <w:szCs w:val="28"/>
        </w:rPr>
        <w:t>Risner</w:t>
      </w:r>
      <w:proofErr w:type="spellEnd"/>
      <w:r>
        <w:rPr>
          <w:sz w:val="28"/>
          <w:szCs w:val="28"/>
        </w:rPr>
        <w:t xml:space="preserve"> (706) 680-0844</w:t>
      </w:r>
    </w:p>
    <w:p w14:paraId="20136653" w14:textId="4955E73B" w:rsidR="008B3448" w:rsidRPr="008B3448" w:rsidRDefault="008B3448" w:rsidP="008B3448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Ashley </w:t>
      </w:r>
      <w:proofErr w:type="spellStart"/>
      <w:r>
        <w:rPr>
          <w:sz w:val="28"/>
          <w:szCs w:val="28"/>
        </w:rPr>
        <w:t>Risner</w:t>
      </w:r>
      <w:proofErr w:type="spellEnd"/>
      <w:r>
        <w:rPr>
          <w:sz w:val="28"/>
          <w:szCs w:val="28"/>
        </w:rPr>
        <w:t xml:space="preserve"> (706) 988-0808</w:t>
      </w:r>
    </w:p>
    <w:p w14:paraId="10B3155D" w14:textId="77777777" w:rsidR="00CB5D32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Christian Gray (706) 961-0717</w:t>
      </w:r>
    </w:p>
    <w:p w14:paraId="41474BC1" w14:textId="77777777" w:rsidR="00CB5D32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Hannah Gray (843) 373-3333</w:t>
      </w:r>
    </w:p>
    <w:p w14:paraId="67320314" w14:textId="77777777" w:rsidR="00CB5D32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Kevin Holcombe (706) 988-0082</w:t>
      </w:r>
    </w:p>
    <w:p w14:paraId="04ACF98D" w14:textId="77777777" w:rsidR="00CB5D32" w:rsidRDefault="00CB5D32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Chloe Holcombe (706) 498-6988</w:t>
      </w:r>
    </w:p>
    <w:p w14:paraId="0430501D" w14:textId="184728E5" w:rsidR="008B3448" w:rsidRDefault="008B3448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Stacie Alexander (706) 201-5870</w:t>
      </w:r>
    </w:p>
    <w:p w14:paraId="67A37D7F" w14:textId="278988B5" w:rsidR="008B3448" w:rsidRPr="00F176A9" w:rsidRDefault="008B3448" w:rsidP="00CB5D32">
      <w:pPr>
        <w:pStyle w:val="ListBullet"/>
        <w:numPr>
          <w:ilvl w:val="1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Shane Alexander (706) 206-9977</w:t>
      </w:r>
    </w:p>
    <w:p w14:paraId="622C121A" w14:textId="77777777" w:rsidR="00CB5D32" w:rsidRDefault="00CB5D32" w:rsidP="00CB5D32">
      <w:pPr>
        <w:pStyle w:val="ListBullet"/>
        <w:numPr>
          <w:ilvl w:val="0"/>
          <w:numId w:val="0"/>
        </w:numPr>
        <w:ind w:left="432" w:hanging="432"/>
      </w:pPr>
    </w:p>
    <w:p w14:paraId="1A2C4F8F" w14:textId="77777777" w:rsidR="008B3448" w:rsidRDefault="00CB5D32" w:rsidP="008B3448">
      <w:pPr>
        <w:pStyle w:val="ListBullet"/>
        <w:numPr>
          <w:ilvl w:val="0"/>
          <w:numId w:val="0"/>
        </w:numPr>
        <w:ind w:left="432" w:hanging="432"/>
      </w:pPr>
      <w:r>
        <w:t xml:space="preserve">Link to </w:t>
      </w:r>
      <w:r w:rsidR="008B3448">
        <w:t>Buy Tickets</w:t>
      </w:r>
      <w:r>
        <w:t>:</w:t>
      </w:r>
      <w:r w:rsidR="008B3448">
        <w:t xml:space="preserve"> </w:t>
      </w:r>
    </w:p>
    <w:p w14:paraId="7681293E" w14:textId="403328A5" w:rsidR="008B3448" w:rsidRDefault="00000000" w:rsidP="008B3448">
      <w:pPr>
        <w:pStyle w:val="ListBullet"/>
        <w:numPr>
          <w:ilvl w:val="0"/>
          <w:numId w:val="0"/>
        </w:numPr>
        <w:ind w:left="432" w:hanging="432"/>
      </w:pPr>
      <w:hyperlink r:id="rId7" w:history="1">
        <w:r w:rsidR="008B3448" w:rsidRPr="007E66B8">
          <w:rPr>
            <w:rStyle w:val="Hyperlink"/>
          </w:rPr>
          <w:t>https://churchteams.com/m/b/Register.asp?a=Wkh</w:t>
        </w:r>
        <w:r w:rsidR="008B3448" w:rsidRPr="007E66B8">
          <w:rPr>
            <w:rStyle w:val="Hyperlink"/>
          </w:rPr>
          <w:t>V</w:t>
        </w:r>
        <w:r w:rsidR="008B3448" w:rsidRPr="007E66B8">
          <w:rPr>
            <w:rStyle w:val="Hyperlink"/>
          </w:rPr>
          <w:t>T2trWi9ObmM9</w:t>
        </w:r>
      </w:hyperlink>
    </w:p>
    <w:p w14:paraId="3AD6D329" w14:textId="77777777" w:rsidR="008B3448" w:rsidRPr="008B3448" w:rsidRDefault="008B3448" w:rsidP="008B3448">
      <w:pPr>
        <w:pStyle w:val="ListBullet"/>
        <w:numPr>
          <w:ilvl w:val="0"/>
          <w:numId w:val="0"/>
        </w:numPr>
        <w:ind w:left="432" w:hanging="432"/>
      </w:pPr>
    </w:p>
    <w:sectPr w:rsidR="008B3448" w:rsidRPr="008B3448" w:rsidSect="008B3448">
      <w:footerReference w:type="default" r:id="rId8"/>
      <w:pgSz w:w="12240" w:h="15840"/>
      <w:pgMar w:top="720" w:right="1440" w:bottom="180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BB5366" w14:textId="77777777" w:rsidR="00DA40B5" w:rsidRDefault="00DA40B5">
      <w:r>
        <w:separator/>
      </w:r>
    </w:p>
    <w:p w14:paraId="257B65D8" w14:textId="77777777" w:rsidR="00DA40B5" w:rsidRDefault="00DA40B5"/>
  </w:endnote>
  <w:endnote w:type="continuationSeparator" w:id="0">
    <w:p w14:paraId="10A2EBE5" w14:textId="77777777" w:rsidR="00DA40B5" w:rsidRDefault="00DA40B5">
      <w:r>
        <w:continuationSeparator/>
      </w:r>
    </w:p>
    <w:p w14:paraId="554070B4" w14:textId="77777777" w:rsidR="00DA40B5" w:rsidRDefault="00DA40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06997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91151" w14:textId="77777777" w:rsidR="009D2C8A" w:rsidRDefault="0000000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28ECB" w14:textId="77777777" w:rsidR="00DA40B5" w:rsidRDefault="00DA40B5">
      <w:r>
        <w:separator/>
      </w:r>
    </w:p>
    <w:p w14:paraId="566CC255" w14:textId="77777777" w:rsidR="00DA40B5" w:rsidRDefault="00DA40B5"/>
  </w:footnote>
  <w:footnote w:type="continuationSeparator" w:id="0">
    <w:p w14:paraId="27A34E7F" w14:textId="77777777" w:rsidR="00DA40B5" w:rsidRDefault="00DA40B5">
      <w:r>
        <w:continuationSeparator/>
      </w:r>
    </w:p>
    <w:p w14:paraId="3F072133" w14:textId="77777777" w:rsidR="00DA40B5" w:rsidRDefault="00DA40B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930A86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1682D6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20906CDF"/>
    <w:multiLevelType w:val="hybridMultilevel"/>
    <w:tmpl w:val="ADE48D32"/>
    <w:lvl w:ilvl="0" w:tplc="A78AD9E8">
      <w:start w:val="1"/>
      <w:numFmt w:val="bullet"/>
      <w:pStyle w:val="List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AB4355"/>
    <w:multiLevelType w:val="hybridMultilevel"/>
    <w:tmpl w:val="0B203272"/>
    <w:lvl w:ilvl="0" w:tplc="CE0E85FE">
      <w:start w:val="1"/>
      <w:numFmt w:val="decimal"/>
      <w:pStyle w:val="ListNumber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32747419">
    <w:abstractNumId w:val="1"/>
  </w:num>
  <w:num w:numId="2" w16cid:durableId="1882981603">
    <w:abstractNumId w:val="0"/>
  </w:num>
  <w:num w:numId="3" w16cid:durableId="1899123967">
    <w:abstractNumId w:val="2"/>
  </w:num>
  <w:num w:numId="4" w16cid:durableId="2109763941">
    <w:abstractNumId w:val="3"/>
  </w:num>
  <w:num w:numId="5" w16cid:durableId="289174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D32"/>
    <w:rsid w:val="003335A7"/>
    <w:rsid w:val="005E050A"/>
    <w:rsid w:val="007950AF"/>
    <w:rsid w:val="008B3448"/>
    <w:rsid w:val="009D2C8A"/>
    <w:rsid w:val="00CB5D32"/>
    <w:rsid w:val="00DA40B5"/>
    <w:rsid w:val="00F54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F5FF61E"/>
  <w15:chartTrackingRefBased/>
  <w15:docId w15:val="{9C283BA6-F133-8F4E-B58D-67FB3C115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595959" w:themeColor="text1" w:themeTint="A6"/>
        <w:sz w:val="30"/>
        <w:szCs w:val="30"/>
        <w:lang w:val="en-US" w:eastAsia="ja-JP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0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pBdr>
        <w:bottom w:val="single" w:sz="12" w:space="12" w:color="56152F" w:themeColor="accent4"/>
      </w:pBdr>
      <w:spacing w:before="460" w:after="480"/>
      <w:outlineLvl w:val="0"/>
    </w:pPr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60"/>
      <w:outlineLvl w:val="1"/>
    </w:pPr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60"/>
      <w:outlineLvl w:val="2"/>
    </w:pPr>
    <w:rPr>
      <w:rFonts w:asciiTheme="majorHAnsi" w:eastAsiaTheme="majorEastAsia" w:hAnsiTheme="majorHAnsi" w:cstheme="majorBidi"/>
      <w:sz w:val="40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60"/>
      <w:outlineLvl w:val="3"/>
    </w:pPr>
    <w:rPr>
      <w:rFonts w:asciiTheme="majorHAnsi" w:eastAsiaTheme="majorEastAsia" w:hAnsiTheme="majorHAnsi" w:cstheme="majorBidi"/>
      <w:i/>
      <w:iCs/>
      <w:sz w:val="4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460"/>
      <w:outlineLvl w:val="4"/>
    </w:pPr>
    <w:rPr>
      <w:rFonts w:asciiTheme="majorHAnsi" w:eastAsiaTheme="majorEastAsia" w:hAnsiTheme="majorHAnsi" w:cstheme="majorBidi"/>
      <w:color w:val="262626" w:themeColor="text1" w:themeTint="D9"/>
      <w:sz w:val="3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60"/>
      <w:outlineLvl w:val="5"/>
    </w:pPr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60"/>
      <w:outlineLvl w:val="6"/>
    </w:pPr>
    <w:rPr>
      <w:rFonts w:asciiTheme="majorHAnsi" w:eastAsiaTheme="majorEastAsia" w:hAnsiTheme="majorHAnsi" w:cstheme="majorBidi"/>
      <w:iCs/>
      <w:sz w:val="3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460"/>
      <w:outlineLvl w:val="7"/>
    </w:pPr>
    <w:rPr>
      <w:rFonts w:asciiTheme="majorHAnsi" w:eastAsiaTheme="majorEastAsia" w:hAnsiTheme="majorHAnsi" w:cstheme="majorBidi"/>
      <w:i/>
      <w:sz w:val="34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460"/>
      <w:outlineLvl w:val="8"/>
    </w:pPr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"/>
    <w:qFormat/>
    <w:rsid w:val="00F54C40"/>
    <w:pPr>
      <w:numPr>
        <w:numId w:val="5"/>
      </w:numPr>
    </w:pPr>
    <w:rPr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731C3F" w:themeColor="accent1"/>
      <w:sz w:val="40"/>
      <w:szCs w:val="32"/>
    </w:rPr>
  </w:style>
  <w:style w:type="paragraph" w:styleId="ListNumber">
    <w:name w:val="List Number"/>
    <w:basedOn w:val="Normal"/>
    <w:uiPriority w:val="9"/>
    <w:qFormat/>
    <w:pPr>
      <w:numPr>
        <w:numId w:val="4"/>
      </w:numPr>
    </w:pPr>
  </w:style>
  <w:style w:type="paragraph" w:styleId="Header">
    <w:name w:val="header"/>
    <w:basedOn w:val="Normal"/>
    <w:link w:val="HeaderChar"/>
    <w:uiPriority w:val="99"/>
    <w:unhideWhenUsed/>
    <w:qFormat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after="60" w:line="240" w:lineRule="auto"/>
      <w:contextualSpacing/>
    </w:pPr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eastAsiaTheme="majorEastAsia" w:hAnsiTheme="majorHAnsi" w:cstheme="majorBidi"/>
      <w:caps/>
      <w:color w:val="262626" w:themeColor="text1" w:themeTint="D9"/>
      <w:kern w:val="28"/>
      <w:sz w:val="66"/>
      <w:szCs w:val="56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numPr>
        <w:ilvl w:val="1"/>
      </w:numPr>
      <w:spacing w:after="520"/>
      <w:contextualSpacing/>
    </w:pPr>
    <w:rPr>
      <w:rFonts w:eastAsiaTheme="minorEastAsia"/>
      <w:caps/>
      <w:sz w:val="40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eastAsiaTheme="minorEastAsia"/>
      <w:caps/>
      <w:sz w:val="40"/>
    </w:rPr>
  </w:style>
  <w:style w:type="character" w:styleId="IntenseReference">
    <w:name w:val="Intense Reference"/>
    <w:basedOn w:val="DefaultParagraphFont"/>
    <w:uiPriority w:val="32"/>
    <w:semiHidden/>
    <w:unhideWhenUsed/>
    <w:qFormat/>
    <w:rPr>
      <w:b/>
      <w:bCs/>
      <w:caps/>
      <w:smallCaps w:val="0"/>
      <w:color w:val="262626" w:themeColor="text1" w:themeTint="D9"/>
      <w:spacing w:val="0"/>
    </w:rPr>
  </w:style>
  <w:style w:type="character" w:styleId="BookTitle">
    <w:name w:val="Book Title"/>
    <w:basedOn w:val="DefaultParagraphFont"/>
    <w:uiPriority w:val="33"/>
    <w:semiHidden/>
    <w:unhideWhenUsed/>
    <w:rPr>
      <w:b w:val="0"/>
      <w:bCs/>
      <w:i w:val="0"/>
      <w:iCs/>
      <w:spacing w:val="0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color w:val="7F7F7F" w:themeColor="text1" w:themeTint="8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sz w:val="40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sz w:val="40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62626" w:themeColor="text1" w:themeTint="D9"/>
      <w:sz w:val="34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color w:val="262626" w:themeColor="text1" w:themeTint="D9"/>
      <w:sz w:val="3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Cs/>
      <w:sz w:val="3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i/>
      <w:sz w:val="3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Cs/>
      <w:color w:val="262626" w:themeColor="text1" w:themeTint="D9"/>
      <w:szCs w:val="21"/>
    </w:rPr>
  </w:style>
  <w:style w:type="character" w:styleId="SubtleEmphasis">
    <w:name w:val="Subtle Emphasis"/>
    <w:basedOn w:val="DefaultParagraphFont"/>
    <w:uiPriority w:val="19"/>
    <w:semiHidden/>
    <w:unhideWhenUsed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semiHidden/>
    <w:unhideWhenUsed/>
    <w:qFormat/>
    <w:rPr>
      <w:b/>
      <w:iCs/>
      <w:color w:val="262626" w:themeColor="text1" w:themeTint="D9"/>
    </w:rPr>
  </w:style>
  <w:style w:type="character" w:styleId="IntenseEmphasis">
    <w:name w:val="Intense Emphasis"/>
    <w:basedOn w:val="DefaultParagraphFont"/>
    <w:uiPriority w:val="21"/>
    <w:semiHidden/>
    <w:unhideWhenUsed/>
    <w:qFormat/>
    <w:rPr>
      <w:b/>
      <w:i/>
      <w:iCs/>
      <w:color w:val="262626" w:themeColor="text1" w:themeTint="D9"/>
    </w:rPr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40"/>
    </w:pPr>
    <w:rPr>
      <w:i/>
      <w:iCs/>
      <w:sz w:val="36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sz w:val="36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spacing w:before="240"/>
    </w:pPr>
    <w:rPr>
      <w:b/>
      <w:i/>
      <w:iCs/>
      <w:sz w:val="36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b/>
      <w:i/>
      <w:iCs/>
      <w:sz w:val="36"/>
    </w:rPr>
  </w:style>
  <w:style w:type="character" w:styleId="SubtleReference">
    <w:name w:val="Subtle Reference"/>
    <w:basedOn w:val="DefaultParagraphFont"/>
    <w:uiPriority w:val="31"/>
    <w:semiHidden/>
    <w:unhideWhenUsed/>
    <w:qFormat/>
    <w:rPr>
      <w:caps/>
      <w:smallCaps w:val="0"/>
      <w:color w:val="262626" w:themeColor="text1" w:themeTint="D9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4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Hyperlink">
    <w:name w:val="Hyperlink"/>
    <w:basedOn w:val="DefaultParagraphFont"/>
    <w:uiPriority w:val="99"/>
    <w:unhideWhenUsed/>
    <w:rPr>
      <w:color w:val="731C3F" w:themeColor="hyperlink"/>
      <w:u w:val="single"/>
    </w:rPr>
  </w:style>
  <w:style w:type="table" w:styleId="TableGrid">
    <w:name w:val="Table Grid"/>
    <w:basedOn w:val="TableNormal"/>
    <w:uiPriority w:val="39"/>
    <w:rsid w:val="008B3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B34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B3448"/>
    <w:rPr>
      <w:color w:val="214C5E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churchteams.com/m/b/Register.asp?a=WkhVT2trWi9ObmM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sh/Library/Containers/com.microsoft.Word/Data/Library/Application%20Support/Microsoft/Office/16.0/DTS/en-US%7bA028932C-42AD-1D45-A128-CB5DB71D7856%7d/%7bCA9E7282-215D-EB44-8BF2-A25A738AC7C9%7dTF435e3fb0-089a-4e49-83fc-b9655eb3142531de28fb-dfd321b7b558.dotx" TargetMode="External"/></Relationships>
</file>

<file path=word/theme/theme1.xml><?xml version="1.0" encoding="utf-8"?>
<a:theme xmlns:a="http://schemas.openxmlformats.org/drawingml/2006/main" name="Office Theme">
  <a:themeElements>
    <a:clrScheme name="Notes">
      <a:dk1>
        <a:sysClr val="windowText" lastClr="000000"/>
      </a:dk1>
      <a:lt1>
        <a:sysClr val="window" lastClr="FFFFFF"/>
      </a:lt1>
      <a:dk2>
        <a:srgbClr val="37030F"/>
      </a:dk2>
      <a:lt2>
        <a:srgbClr val="DEE4C3"/>
      </a:lt2>
      <a:accent1>
        <a:srgbClr val="731C3F"/>
      </a:accent1>
      <a:accent2>
        <a:srgbClr val="214C5E"/>
      </a:accent2>
      <a:accent3>
        <a:srgbClr val="62C7AD"/>
      </a:accent3>
      <a:accent4>
        <a:srgbClr val="56152F"/>
      </a:accent4>
      <a:accent5>
        <a:srgbClr val="D87330"/>
      </a:accent5>
      <a:accent6>
        <a:srgbClr val="DEBC53"/>
      </a:accent6>
      <a:hlink>
        <a:srgbClr val="731C3F"/>
      </a:hlink>
      <a:folHlink>
        <a:srgbClr val="214C5E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Take Notes.dotx</Template>
  <TotalTime>18</TotalTime>
  <Pages>2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 Gilbert</dc:creator>
  <cp:keywords/>
  <dc:description/>
  <cp:lastModifiedBy>Josh Gilbert</cp:lastModifiedBy>
  <cp:revision>2</cp:revision>
  <dcterms:created xsi:type="dcterms:W3CDTF">2026-08-31T16:23:00Z</dcterms:created>
  <dcterms:modified xsi:type="dcterms:W3CDTF">2026-09-01T18:37:00Z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TF10002051</vt:lpwstr>
  </property>
</Properties>
</file>